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5121"/>
        <w:gridCol w:w="2836"/>
      </w:tblGrid>
      <w:tr w:rsidR="00274CF8" w:rsidRPr="00274CF8" w14:paraId="16760190" w14:textId="77777777" w:rsidTr="00F33656">
        <w:trPr>
          <w:trHeight w:hRule="exact" w:val="623"/>
        </w:trPr>
        <w:tc>
          <w:tcPr>
            <w:tcW w:w="6659" w:type="dxa"/>
            <w:gridSpan w:val="2"/>
          </w:tcPr>
          <w:p w14:paraId="0260D421" w14:textId="5ED3E895" w:rsidR="00845504" w:rsidRPr="00F33656" w:rsidRDefault="00845504" w:rsidP="003F5496">
            <w:r w:rsidRPr="00F33656">
              <w:fldChar w:fldCharType="begin"/>
            </w:r>
            <w:r w:rsidRPr="00F33656">
              <w:instrText xml:space="preserve"> MACROBUTTON  NoMacro &lt; adres - max. 5 regels &gt; </w:instrText>
            </w:r>
            <w:r w:rsidRPr="00F33656">
              <w:fldChar w:fldCharType="end"/>
            </w:r>
          </w:p>
        </w:tc>
        <w:tc>
          <w:tcPr>
            <w:tcW w:w="2836" w:type="dxa"/>
          </w:tcPr>
          <w:p w14:paraId="57B6AF75" w14:textId="0B2055CF" w:rsidR="00845504" w:rsidRPr="00274CF8" w:rsidRDefault="00845504" w:rsidP="003F5496">
            <w:pPr>
              <w:pStyle w:val="Hiddentext"/>
              <w:rPr>
                <w:color w:val="auto"/>
                <w:sz w:val="22"/>
              </w:rPr>
            </w:pPr>
          </w:p>
        </w:tc>
      </w:tr>
      <w:tr w:rsidR="00274CF8" w:rsidRPr="00274CF8" w14:paraId="1DB7D3CE" w14:textId="77777777" w:rsidTr="00F33656">
        <w:trPr>
          <w:trHeight w:hRule="exact" w:val="258"/>
        </w:trPr>
        <w:tc>
          <w:tcPr>
            <w:tcW w:w="1538" w:type="dxa"/>
            <w:tcMar>
              <w:top w:w="240" w:type="dxa"/>
            </w:tcMar>
            <w:vAlign w:val="bottom"/>
          </w:tcPr>
          <w:p w14:paraId="4826A490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  <w:tcMar>
              <w:top w:w="240" w:type="dxa"/>
            </w:tcMar>
            <w:vAlign w:val="bottom"/>
          </w:tcPr>
          <w:p w14:paraId="0D840B72" w14:textId="02035387" w:rsidR="00845504" w:rsidRPr="00274CF8" w:rsidRDefault="00845504" w:rsidP="003F5496">
            <w:pPr>
              <w:pStyle w:val="Referentiekop"/>
              <w:rPr>
                <w:b w:val="0"/>
                <w:sz w:val="22"/>
              </w:rPr>
            </w:pPr>
          </w:p>
        </w:tc>
      </w:tr>
      <w:tr w:rsidR="00274CF8" w:rsidRPr="00274CF8" w14:paraId="7C40134A" w14:textId="77777777" w:rsidTr="00F33656">
        <w:trPr>
          <w:trHeight w:val="258"/>
        </w:trPr>
        <w:tc>
          <w:tcPr>
            <w:tcW w:w="1538" w:type="dxa"/>
          </w:tcPr>
          <w:p w14:paraId="304552F0" w14:textId="77777777" w:rsidR="00845504" w:rsidRPr="00274CF8" w:rsidRDefault="00845504" w:rsidP="003F5496">
            <w:pPr>
              <w:pStyle w:val="Referentiekop"/>
              <w:rPr>
                <w:rStyle w:val="Referentie"/>
                <w:sz w:val="22"/>
              </w:rPr>
            </w:pPr>
          </w:p>
        </w:tc>
        <w:tc>
          <w:tcPr>
            <w:tcW w:w="7957" w:type="dxa"/>
            <w:gridSpan w:val="2"/>
          </w:tcPr>
          <w:p w14:paraId="6E8B9781" w14:textId="420942D1" w:rsidR="00845504" w:rsidRPr="00274CF8" w:rsidRDefault="00845504" w:rsidP="003F5496">
            <w:pPr>
              <w:pStyle w:val="Referentiekop"/>
              <w:rPr>
                <w:b w:val="0"/>
                <w:sz w:val="22"/>
              </w:rPr>
            </w:pPr>
          </w:p>
        </w:tc>
      </w:tr>
      <w:tr w:rsidR="00274CF8" w:rsidRPr="00274CF8" w14:paraId="4ECF6FD5" w14:textId="77777777" w:rsidTr="00F33656">
        <w:trPr>
          <w:trHeight w:val="298"/>
        </w:trPr>
        <w:tc>
          <w:tcPr>
            <w:tcW w:w="1538" w:type="dxa"/>
          </w:tcPr>
          <w:p w14:paraId="4130FF95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</w:tcPr>
          <w:p w14:paraId="0FC9E128" w14:textId="6F3851B5" w:rsidR="00845504" w:rsidRPr="00274CF8" w:rsidRDefault="00845504" w:rsidP="003F5496">
            <w:pPr>
              <w:pStyle w:val="Referentiekop"/>
              <w:rPr>
                <w:sz w:val="22"/>
              </w:rPr>
            </w:pPr>
          </w:p>
        </w:tc>
      </w:tr>
      <w:tr w:rsidR="00274CF8" w:rsidRPr="00274CF8" w14:paraId="29E168DF" w14:textId="77777777" w:rsidTr="00F33656">
        <w:trPr>
          <w:trHeight w:val="298"/>
        </w:trPr>
        <w:tc>
          <w:tcPr>
            <w:tcW w:w="1538" w:type="dxa"/>
          </w:tcPr>
          <w:p w14:paraId="07020FFB" w14:textId="77777777" w:rsidR="00845504" w:rsidRPr="00274CF8" w:rsidRDefault="00845504" w:rsidP="003F5496">
            <w:pPr>
              <w:pStyle w:val="Referentiekop"/>
              <w:rPr>
                <w:sz w:val="22"/>
              </w:rPr>
            </w:pPr>
            <w:r w:rsidRPr="00274CF8">
              <w:rPr>
                <w:sz w:val="22"/>
              </w:rPr>
              <w:t>Datum:</w:t>
            </w:r>
          </w:p>
        </w:tc>
        <w:tc>
          <w:tcPr>
            <w:tcW w:w="7957" w:type="dxa"/>
            <w:gridSpan w:val="2"/>
          </w:tcPr>
          <w:p w14:paraId="752BBC3D" w14:textId="0FD82095" w:rsidR="00845504" w:rsidRPr="00274CF8" w:rsidRDefault="00E41A68" w:rsidP="003F5496">
            <w:sdt>
              <w:sdtPr>
                <w:alias w:val="Datum"/>
                <w:tag w:val="Kalender"/>
                <w:id w:val="709534055"/>
                <w:placeholder>
                  <w:docPart w:val="E045457172E440FCABE59FAB4843B3C4"/>
                </w:placeholder>
                <w:showingPlcHdr/>
                <w:date>
                  <w:dateFormat w:val="d - M - 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845504" w:rsidRPr="00274CF8">
                  <w:rPr>
                    <w:rStyle w:val="PlaceholderText"/>
                    <w:color w:val="auto"/>
                  </w:rPr>
                  <w:t>&lt; datum &gt;</w:t>
                </w:r>
              </w:sdtContent>
            </w:sdt>
          </w:p>
        </w:tc>
      </w:tr>
      <w:tr w:rsidR="00274CF8" w:rsidRPr="00274CF8" w14:paraId="647B2B07" w14:textId="77777777" w:rsidTr="00F33656">
        <w:trPr>
          <w:trHeight w:val="79"/>
        </w:trPr>
        <w:tc>
          <w:tcPr>
            <w:tcW w:w="1538" w:type="dxa"/>
          </w:tcPr>
          <w:p w14:paraId="4780FE77" w14:textId="77777777" w:rsidR="009F5938" w:rsidRPr="00274CF8" w:rsidRDefault="009F5938" w:rsidP="003F5496">
            <w:pPr>
              <w:pStyle w:val="Referentiekop"/>
              <w:rPr>
                <w:sz w:val="22"/>
              </w:rPr>
            </w:pPr>
          </w:p>
        </w:tc>
        <w:tc>
          <w:tcPr>
            <w:tcW w:w="7957" w:type="dxa"/>
            <w:gridSpan w:val="2"/>
          </w:tcPr>
          <w:p w14:paraId="3AAEF1B3" w14:textId="5BCBDB9D" w:rsidR="009F5938" w:rsidRPr="00274CF8" w:rsidRDefault="009F5938" w:rsidP="003F5496"/>
        </w:tc>
      </w:tr>
      <w:tr w:rsidR="00274CF8" w:rsidRPr="00274CF8" w14:paraId="6C79FBD3" w14:textId="77777777" w:rsidTr="00F33656">
        <w:trPr>
          <w:trHeight w:hRule="exact" w:val="516"/>
        </w:trPr>
        <w:sdt>
          <w:sdtPr>
            <w:alias w:val="aanhef"/>
            <w:tag w:val="aanhef"/>
            <w:id w:val="-1923947778"/>
            <w:placeholder>
              <w:docPart w:val="A94710DB5B3A42C48414B45427C018E0"/>
            </w:placeholder>
            <w:showingPlcHdr/>
            <w:comboBox>
              <w:listItem w:displayText="Geachte heer, mevrouw" w:value="Geachte heer, mevrouw"/>
              <w:listItem w:displayText="Geachte heer" w:value="Geachte heer"/>
              <w:listItem w:displayText="Geachte mevrouw" w:value="Geachte mevrouw"/>
            </w:comboBox>
          </w:sdtPr>
          <w:sdtEndPr/>
          <w:sdtContent>
            <w:tc>
              <w:tcPr>
                <w:tcW w:w="9495" w:type="dxa"/>
                <w:gridSpan w:val="3"/>
                <w:tcMar>
                  <w:top w:w="480" w:type="dxa"/>
                </w:tcMar>
                <w:vAlign w:val="bottom"/>
              </w:tcPr>
              <w:p w14:paraId="642EA4ED" w14:textId="77777777" w:rsidR="00845504" w:rsidRPr="00274CF8" w:rsidRDefault="00845504" w:rsidP="003F5496">
                <w:r w:rsidRPr="00274CF8">
                  <w:rPr>
                    <w:rStyle w:val="PlaceholderText"/>
                    <w:color w:val="auto"/>
                  </w:rPr>
                  <w:t>Kies een item.</w:t>
                </w:r>
              </w:p>
            </w:tc>
          </w:sdtContent>
        </w:sdt>
      </w:tr>
    </w:tbl>
    <w:p w14:paraId="1EBEC4CA" w14:textId="757A621A" w:rsidR="00845504" w:rsidRPr="00274CF8" w:rsidRDefault="00E41A68" w:rsidP="00845504">
      <w:sdt>
        <w:sdtPr>
          <w:alias w:val="Aanhef"/>
          <w:tag w:val="Aanhef"/>
          <w:id w:val="-1257133372"/>
          <w:placeholder>
            <w:docPart w:val="350556F25E384A35A0FB6FE3E2C72380"/>
          </w:placeholder>
          <w:showingPlcHdr/>
          <w:comboBox>
            <w:listItem w:displayText="Geachte heer, mevrouw" w:value="Geachte heer, mevrouw"/>
            <w:listItem w:displayText="Geachte heer" w:value="Geachte heer"/>
            <w:listItem w:displayText="Geachte mevrouw" w:value="Geachte mevrouw"/>
          </w:comboBox>
        </w:sdtPr>
        <w:sdtEndPr/>
        <w:sdtContent>
          <w:r w:rsidR="00845504" w:rsidRPr="00274CF8">
            <w:rPr>
              <w:rStyle w:val="PlaceholderText"/>
              <w:color w:val="auto"/>
            </w:rPr>
            <w:t>&lt; aanhef &gt;</w:t>
          </w:r>
        </w:sdtContent>
      </w:sdt>
      <w:r w:rsidR="00845504" w:rsidRPr="00274CF8">
        <w:t xml:space="preserve"> </w:t>
      </w:r>
      <w:r w:rsidR="00845504" w:rsidRPr="00274CF8">
        <w:fldChar w:fldCharType="begin"/>
      </w:r>
      <w:r w:rsidR="00845504" w:rsidRPr="00274CF8">
        <w:instrText xml:space="preserve"> MACROBUTTON  NoMacro &lt; naam &gt; </w:instrText>
      </w:r>
      <w:r w:rsidR="00845504" w:rsidRPr="00274CF8">
        <w:fldChar w:fldCharType="end"/>
      </w:r>
      <w:r w:rsidR="00845504" w:rsidRPr="00274CF8">
        <w:t>,</w:t>
      </w:r>
    </w:p>
    <w:p w14:paraId="17904C08" w14:textId="1D4CEBD7" w:rsidR="00845504" w:rsidRPr="00274CF8" w:rsidRDefault="00845504" w:rsidP="00845504"/>
    <w:p w14:paraId="15C18FCC" w14:textId="77777777" w:rsidR="00845504" w:rsidRPr="00274CF8" w:rsidRDefault="00845504" w:rsidP="00845504">
      <w:r w:rsidRPr="00274CF8">
        <w:fldChar w:fldCharType="begin"/>
      </w:r>
      <w:r w:rsidRPr="00274CF8">
        <w:instrText xml:space="preserve"> MACROBUTTON  NoMacro &lt; typ hier tekst &gt; </w:instrText>
      </w:r>
      <w:r w:rsidRPr="00274CF8">
        <w:fldChar w:fldCharType="end"/>
      </w:r>
    </w:p>
    <w:p w14:paraId="3DB64420" w14:textId="77777777" w:rsidR="00845504" w:rsidRPr="00274CF8" w:rsidRDefault="00845504" w:rsidP="00845504"/>
    <w:p w14:paraId="14605040" w14:textId="77777777" w:rsidR="00845504" w:rsidRPr="00274CF8" w:rsidRDefault="00845504" w:rsidP="00845504">
      <w:r w:rsidRPr="00274CF8">
        <w:t xml:space="preserve">Met </w:t>
      </w:r>
      <w:proofErr w:type="spellStart"/>
      <w:r w:rsidRPr="00274CF8">
        <w:t>vriendelijke</w:t>
      </w:r>
      <w:proofErr w:type="spellEnd"/>
      <w:r w:rsidRPr="00274CF8">
        <w:t xml:space="preserve"> </w:t>
      </w:r>
      <w:proofErr w:type="spellStart"/>
      <w:r w:rsidRPr="00274CF8">
        <w:t>groet</w:t>
      </w:r>
      <w:proofErr w:type="spellEnd"/>
      <w:r w:rsidRPr="00274CF8">
        <w:t>,</w:t>
      </w:r>
      <w:r w:rsidRPr="00274CF8">
        <w:rPr>
          <w:noProof/>
          <w:lang w:eastAsia="nl-NL"/>
        </w:rPr>
        <w:t xml:space="preserve"> </w:t>
      </w:r>
    </w:p>
    <w:p w14:paraId="290A3125" w14:textId="657BC5ED" w:rsidR="00830EEE" w:rsidRPr="00274CF8" w:rsidRDefault="00830EEE" w:rsidP="00845504"/>
    <w:sectPr w:rsidR="00830EEE" w:rsidRPr="00274CF8" w:rsidSect="00E41A6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50" w:right="1418" w:bottom="21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E9C5A" w14:textId="77777777" w:rsidR="00E60473" w:rsidRDefault="00E60473" w:rsidP="00E5139E">
      <w:pPr>
        <w:spacing w:after="0" w:line="240" w:lineRule="auto"/>
      </w:pPr>
      <w:r>
        <w:separator/>
      </w:r>
    </w:p>
  </w:endnote>
  <w:endnote w:type="continuationSeparator" w:id="0">
    <w:p w14:paraId="5EB0528D" w14:textId="77777777" w:rsidR="00E60473" w:rsidRDefault="00E60473" w:rsidP="00E5139E">
      <w:pPr>
        <w:spacing w:after="0" w:line="240" w:lineRule="auto"/>
      </w:pPr>
      <w:r>
        <w:continuationSeparator/>
      </w:r>
    </w:p>
  </w:endnote>
  <w:endnote w:type="continuationNotice" w:id="1">
    <w:p w14:paraId="36FF6D54" w14:textId="77777777" w:rsidR="00E60473" w:rsidRDefault="00E604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">
    <w:panose1 w:val="02020502060505020204"/>
    <w:charset w:val="00"/>
    <w:family w:val="roman"/>
    <w:pitch w:val="variable"/>
    <w:sig w:usb0="E00002FF" w:usb1="4000201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5DA86" w14:textId="3F049712" w:rsidR="0072081E" w:rsidRDefault="0072081E" w:rsidP="007C0F36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lang w:val="nl-NL"/>
      </w:rPr>
    </w:pPr>
  </w:p>
  <w:p w14:paraId="734D5005" w14:textId="178406C6" w:rsidR="0072081E" w:rsidRPr="00D8734F" w:rsidRDefault="00146694" w:rsidP="007C0F36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lang w:val="nl-NL"/>
      </w:rPr>
    </w:pPr>
    <w:r>
      <w:rPr>
        <w:noProof/>
        <w:color w:val="07017E" w:themeColor="text2"/>
        <w:lang w:val="nl-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C582F" wp14:editId="5FFD1F34">
              <wp:simplePos x="0" y="0"/>
              <wp:positionH relativeFrom="margin">
                <wp:posOffset>4445</wp:posOffset>
              </wp:positionH>
              <wp:positionV relativeFrom="paragraph">
                <wp:posOffset>23495</wp:posOffset>
              </wp:positionV>
              <wp:extent cx="5753100" cy="38100"/>
              <wp:effectExtent l="0" t="0" r="19050" b="19050"/>
              <wp:wrapNone/>
              <wp:docPr id="760592116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3810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  <a:tailEnd type="non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1ACCC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5pt,1.85pt" to="453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" strokecolor="#e5d3d1 [3205]" strokeweight="2pt">
              <v:stroke joinstyle="miter"/>
              <w10:wrap anchorx="margin"/>
            </v:line>
          </w:pict>
        </mc:Fallback>
      </mc:AlternateContent>
    </w:r>
  </w:p>
  <w:p w14:paraId="7803CE11" w14:textId="77777777" w:rsidR="0072081E" w:rsidRPr="00FB1AEB" w:rsidRDefault="0072081E" w:rsidP="007C0F36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AC0B53">
      <w:rPr>
        <w:b/>
        <w:bCs/>
        <w:color w:val="07017E" w:themeColor="text2"/>
        <w:sz w:val="24"/>
        <w:szCs w:val="24"/>
        <w:lang w:val="en-US"/>
      </w:rPr>
      <w:t>Van Ameyde</w:t>
    </w:r>
    <w:r w:rsidRPr="00AC0B53">
      <w:rPr>
        <w:color w:val="07017E" w:themeColor="text2"/>
        <w:lang w:val="en-US"/>
      </w:rPr>
      <w:tab/>
    </w:r>
    <w:r w:rsidRPr="00FB1AEB">
      <w:rPr>
        <w:color w:val="07017E" w:themeColor="text2"/>
        <w:sz w:val="20"/>
        <w:szCs w:val="20"/>
        <w:lang w:val="en-US"/>
      </w:rPr>
      <w:t>Einsteinlaan 20</w:t>
    </w:r>
    <w:r w:rsidRPr="00FB1AEB">
      <w:rPr>
        <w:color w:val="07017E" w:themeColor="text2"/>
        <w:sz w:val="20"/>
        <w:szCs w:val="20"/>
        <w:lang w:val="en-US"/>
      </w:rPr>
      <w:tab/>
      <w:t>W:</w:t>
    </w:r>
    <w:r w:rsidRPr="00FB1AEB">
      <w:rPr>
        <w:color w:val="07017E" w:themeColor="text2"/>
        <w:sz w:val="20"/>
        <w:szCs w:val="20"/>
        <w:lang w:val="en-US"/>
      </w:rPr>
      <w:tab/>
      <w:t>www.vanameyde.com</w:t>
    </w:r>
  </w:p>
  <w:p w14:paraId="450564ED" w14:textId="77777777" w:rsidR="0072081E" w:rsidRPr="00FB1AEB" w:rsidRDefault="0072081E" w:rsidP="007C0F36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FB1AEB">
      <w:rPr>
        <w:color w:val="07017E" w:themeColor="text2"/>
        <w:sz w:val="20"/>
        <w:szCs w:val="20"/>
        <w:lang w:val="en-US"/>
      </w:rPr>
      <w:t>We’ve got your back</w:t>
    </w:r>
    <w:r w:rsidRPr="00FB1AEB">
      <w:rPr>
        <w:color w:val="07017E" w:themeColor="text2"/>
        <w:sz w:val="20"/>
        <w:szCs w:val="20"/>
        <w:lang w:val="en-US"/>
      </w:rPr>
      <w:tab/>
      <w:t>2289 CC Rijswijk</w:t>
    </w:r>
    <w:r w:rsidRPr="00FB1AEB">
      <w:rPr>
        <w:color w:val="07017E" w:themeColor="text2"/>
        <w:sz w:val="20"/>
        <w:szCs w:val="20"/>
        <w:lang w:val="en-US"/>
      </w:rPr>
      <w:tab/>
      <w:t>E:</w:t>
    </w:r>
    <w:r w:rsidRPr="00FB1AEB">
      <w:rPr>
        <w:color w:val="07017E" w:themeColor="text2"/>
        <w:sz w:val="20"/>
        <w:szCs w:val="20"/>
        <w:lang w:val="en-US"/>
      </w:rPr>
      <w:tab/>
      <w:t>info@vanameyde.com</w:t>
    </w:r>
  </w:p>
  <w:p w14:paraId="5BF35DBA" w14:textId="3706CB10" w:rsidR="009F5938" w:rsidRPr="00FB1AEB" w:rsidRDefault="0072081E" w:rsidP="007C0F36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FB1AEB">
      <w:rPr>
        <w:color w:val="07017E" w:themeColor="text2"/>
        <w:sz w:val="20"/>
        <w:szCs w:val="20"/>
        <w:lang w:val="en-US"/>
      </w:rPr>
      <w:tab/>
      <w:t>Netherlands</w:t>
    </w:r>
    <w:r w:rsidRPr="00FB1AEB">
      <w:rPr>
        <w:color w:val="07017E" w:themeColor="text2"/>
        <w:sz w:val="20"/>
        <w:szCs w:val="20"/>
        <w:lang w:val="en-US"/>
      </w:rPr>
      <w:tab/>
      <w:t>T:</w:t>
    </w:r>
    <w:r w:rsidRPr="00FB1AEB">
      <w:rPr>
        <w:color w:val="07017E" w:themeColor="text2"/>
        <w:sz w:val="20"/>
        <w:szCs w:val="20"/>
        <w:lang w:val="en-US"/>
      </w:rPr>
      <w:tab/>
      <w:t>+31 70 413 7300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6D2C0" w14:textId="77777777" w:rsidR="00832993" w:rsidRDefault="00832993" w:rsidP="00832993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lang w:val="nl-NL"/>
      </w:rPr>
    </w:pPr>
  </w:p>
  <w:p w14:paraId="62BACC9D" w14:textId="15DD0DCB" w:rsidR="00927121" w:rsidRPr="00D8734F" w:rsidRDefault="00D8734F" w:rsidP="00832993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lang w:val="nl-NL"/>
      </w:rPr>
    </w:pPr>
    <w:r>
      <w:rPr>
        <w:noProof/>
        <w:color w:val="07017E" w:themeColor="text2"/>
        <w:lang w:val="nl-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8D0B07" wp14:editId="6952443E">
              <wp:simplePos x="0" y="0"/>
              <wp:positionH relativeFrom="margin">
                <wp:align>center</wp:align>
              </wp:positionH>
              <wp:positionV relativeFrom="paragraph">
                <wp:posOffset>24765</wp:posOffset>
              </wp:positionV>
              <wp:extent cx="5810250" cy="0"/>
              <wp:effectExtent l="0" t="0" r="0" b="0"/>
              <wp:wrapNone/>
              <wp:docPr id="1638433434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025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  <a:tailEnd type="non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6D3D6C" id="Straight Connector 2" o:spid="_x0000_s1026" style="position:absolute;z-index:2516582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.95pt" to="457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" strokecolor="#e5d3d1 [3205]" strokeweight="2pt">
              <v:stroke joinstyle="miter"/>
              <w10:wrap anchorx="margin"/>
            </v:line>
          </w:pict>
        </mc:Fallback>
      </mc:AlternateContent>
    </w:r>
  </w:p>
  <w:p w14:paraId="754090B3" w14:textId="7EBECCCC" w:rsidR="00977293" w:rsidRPr="00FB1AEB" w:rsidRDefault="00977293" w:rsidP="00832993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AC0B53">
      <w:rPr>
        <w:b/>
        <w:bCs/>
        <w:color w:val="07017E" w:themeColor="text2"/>
        <w:sz w:val="24"/>
        <w:szCs w:val="24"/>
        <w:lang w:val="en-US"/>
      </w:rPr>
      <w:t>Van Ameyde</w:t>
    </w:r>
    <w:r w:rsidR="00927121" w:rsidRPr="00AC0B53">
      <w:rPr>
        <w:color w:val="07017E" w:themeColor="text2"/>
        <w:lang w:val="en-US"/>
      </w:rPr>
      <w:tab/>
    </w:r>
    <w:proofErr w:type="spellStart"/>
    <w:r w:rsidR="00927121" w:rsidRPr="00FB1AEB">
      <w:rPr>
        <w:color w:val="07017E" w:themeColor="text2"/>
        <w:sz w:val="20"/>
        <w:szCs w:val="20"/>
        <w:lang w:val="en-US"/>
      </w:rPr>
      <w:t>Einsteinlaan</w:t>
    </w:r>
    <w:proofErr w:type="spellEnd"/>
    <w:r w:rsidR="00927121" w:rsidRPr="00FB1AEB">
      <w:rPr>
        <w:color w:val="07017E" w:themeColor="text2"/>
        <w:sz w:val="20"/>
        <w:szCs w:val="20"/>
        <w:lang w:val="en-US"/>
      </w:rPr>
      <w:t xml:space="preserve"> 20</w:t>
    </w:r>
    <w:r w:rsidR="00927121" w:rsidRPr="00FB1AEB">
      <w:rPr>
        <w:color w:val="07017E" w:themeColor="text2"/>
        <w:sz w:val="20"/>
        <w:szCs w:val="20"/>
        <w:lang w:val="en-US"/>
      </w:rPr>
      <w:tab/>
      <w:t>W</w:t>
    </w:r>
    <w:r w:rsidR="00D8734F" w:rsidRPr="00FB1AEB">
      <w:rPr>
        <w:color w:val="07017E" w:themeColor="text2"/>
        <w:sz w:val="20"/>
        <w:szCs w:val="20"/>
        <w:lang w:val="en-US"/>
      </w:rPr>
      <w:t>:</w:t>
    </w:r>
    <w:r w:rsidR="00084183" w:rsidRPr="00FB1AEB">
      <w:rPr>
        <w:color w:val="07017E" w:themeColor="text2"/>
        <w:sz w:val="20"/>
        <w:szCs w:val="20"/>
        <w:lang w:val="en-US"/>
      </w:rPr>
      <w:tab/>
      <w:t>www.vanameyde.com</w:t>
    </w:r>
  </w:p>
  <w:p w14:paraId="15BB504B" w14:textId="40F4E8F2" w:rsidR="00977293" w:rsidRPr="00FB1AEB" w:rsidRDefault="00977293" w:rsidP="00832993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FB1AEB">
      <w:rPr>
        <w:color w:val="07017E" w:themeColor="text2"/>
        <w:sz w:val="20"/>
        <w:szCs w:val="20"/>
        <w:lang w:val="en-US"/>
      </w:rPr>
      <w:t>We’ve got your back</w:t>
    </w:r>
    <w:r w:rsidR="00927121" w:rsidRPr="00FB1AEB">
      <w:rPr>
        <w:color w:val="07017E" w:themeColor="text2"/>
        <w:sz w:val="20"/>
        <w:szCs w:val="20"/>
        <w:lang w:val="en-US"/>
      </w:rPr>
      <w:tab/>
      <w:t>2289 CC Rijswijk</w:t>
    </w:r>
    <w:r w:rsidR="00084183" w:rsidRPr="00FB1AEB">
      <w:rPr>
        <w:color w:val="07017E" w:themeColor="text2"/>
        <w:sz w:val="20"/>
        <w:szCs w:val="20"/>
        <w:lang w:val="en-US"/>
      </w:rPr>
      <w:tab/>
      <w:t>E:</w:t>
    </w:r>
    <w:r w:rsidR="00084183" w:rsidRPr="00FB1AEB">
      <w:rPr>
        <w:color w:val="07017E" w:themeColor="text2"/>
        <w:sz w:val="20"/>
        <w:szCs w:val="20"/>
        <w:lang w:val="en-US"/>
      </w:rPr>
      <w:tab/>
      <w:t>info@vanameyde.com</w:t>
    </w:r>
  </w:p>
  <w:p w14:paraId="70B0B8EA" w14:textId="212FC47E" w:rsidR="00927121" w:rsidRPr="00FB1AEB" w:rsidRDefault="00927121" w:rsidP="00832993">
    <w:pPr>
      <w:pStyle w:val="Footer"/>
      <w:tabs>
        <w:tab w:val="clear" w:pos="4536"/>
        <w:tab w:val="left" w:pos="3261"/>
        <w:tab w:val="left" w:pos="6237"/>
        <w:tab w:val="left" w:pos="6663"/>
      </w:tabs>
      <w:rPr>
        <w:color w:val="07017E" w:themeColor="text2"/>
        <w:sz w:val="20"/>
        <w:szCs w:val="20"/>
        <w:lang w:val="en-US"/>
      </w:rPr>
    </w:pPr>
    <w:r w:rsidRPr="00FB1AEB">
      <w:rPr>
        <w:color w:val="07017E" w:themeColor="text2"/>
        <w:sz w:val="20"/>
        <w:szCs w:val="20"/>
        <w:lang w:val="en-US"/>
      </w:rPr>
      <w:tab/>
      <w:t>Netherlands</w:t>
    </w:r>
    <w:r w:rsidR="00D8734F" w:rsidRPr="00FB1AEB">
      <w:rPr>
        <w:color w:val="07017E" w:themeColor="text2"/>
        <w:sz w:val="20"/>
        <w:szCs w:val="20"/>
        <w:lang w:val="en-US"/>
      </w:rPr>
      <w:tab/>
      <w:t>T:</w:t>
    </w:r>
    <w:r w:rsidR="00D8734F" w:rsidRPr="00FB1AEB">
      <w:rPr>
        <w:color w:val="07017E" w:themeColor="text2"/>
        <w:sz w:val="20"/>
        <w:szCs w:val="20"/>
        <w:lang w:val="en-US"/>
      </w:rPr>
      <w:tab/>
      <w:t>+31 70 413 7300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1F1FB4" w14:textId="77777777" w:rsidR="00E60473" w:rsidRDefault="00E60473" w:rsidP="00E5139E">
      <w:pPr>
        <w:spacing w:after="0" w:line="240" w:lineRule="auto"/>
      </w:pPr>
      <w:r>
        <w:separator/>
      </w:r>
    </w:p>
  </w:footnote>
  <w:footnote w:type="continuationSeparator" w:id="0">
    <w:p w14:paraId="52A63D6A" w14:textId="77777777" w:rsidR="00E60473" w:rsidRDefault="00E60473" w:rsidP="00E5139E">
      <w:pPr>
        <w:spacing w:after="0" w:line="240" w:lineRule="auto"/>
      </w:pPr>
      <w:r>
        <w:continuationSeparator/>
      </w:r>
    </w:p>
  </w:footnote>
  <w:footnote w:type="continuationNotice" w:id="1">
    <w:p w14:paraId="5CAAC5DD" w14:textId="77777777" w:rsidR="00E60473" w:rsidRDefault="00E604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EEC30" w14:textId="672A066F" w:rsidR="0072081E" w:rsidRDefault="00F32DD5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2CAE3E4" wp14:editId="1DEEA483">
          <wp:simplePos x="0" y="0"/>
          <wp:positionH relativeFrom="margin">
            <wp:posOffset>5340837</wp:posOffset>
          </wp:positionH>
          <wp:positionV relativeFrom="paragraph">
            <wp:posOffset>28251</wp:posOffset>
          </wp:positionV>
          <wp:extent cx="504190" cy="499110"/>
          <wp:effectExtent l="0" t="0" r="0" b="0"/>
          <wp:wrapSquare wrapText="bothSides"/>
          <wp:docPr id="13623846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838D1" w14:textId="1CF2112E" w:rsidR="007F416B" w:rsidRDefault="00F3365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0BBD565" wp14:editId="0D89D47A">
          <wp:simplePos x="0" y="0"/>
          <wp:positionH relativeFrom="margin">
            <wp:posOffset>3810000</wp:posOffset>
          </wp:positionH>
          <wp:positionV relativeFrom="paragraph">
            <wp:posOffset>-155575</wp:posOffset>
          </wp:positionV>
          <wp:extent cx="2518410" cy="733425"/>
          <wp:effectExtent l="0" t="0" r="0" b="0"/>
          <wp:wrapTopAndBottom/>
          <wp:docPr id="77865775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841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72"/>
    <w:rsid w:val="00084183"/>
    <w:rsid w:val="00146694"/>
    <w:rsid w:val="001C2521"/>
    <w:rsid w:val="00274CF8"/>
    <w:rsid w:val="003C2652"/>
    <w:rsid w:val="00546843"/>
    <w:rsid w:val="006A5087"/>
    <w:rsid w:val="0072081E"/>
    <w:rsid w:val="007C0F36"/>
    <w:rsid w:val="007C1753"/>
    <w:rsid w:val="007C6E0C"/>
    <w:rsid w:val="007F0280"/>
    <w:rsid w:val="007F416B"/>
    <w:rsid w:val="008124B5"/>
    <w:rsid w:val="00830EEE"/>
    <w:rsid w:val="00832993"/>
    <w:rsid w:val="00845504"/>
    <w:rsid w:val="0087165A"/>
    <w:rsid w:val="008E674B"/>
    <w:rsid w:val="00927121"/>
    <w:rsid w:val="00977293"/>
    <w:rsid w:val="00977575"/>
    <w:rsid w:val="009C39B5"/>
    <w:rsid w:val="009D7932"/>
    <w:rsid w:val="009F5938"/>
    <w:rsid w:val="00A705A1"/>
    <w:rsid w:val="00AB5572"/>
    <w:rsid w:val="00AC0B53"/>
    <w:rsid w:val="00B24FB6"/>
    <w:rsid w:val="00BB7284"/>
    <w:rsid w:val="00C52EFA"/>
    <w:rsid w:val="00D8734F"/>
    <w:rsid w:val="00E41A68"/>
    <w:rsid w:val="00E5139E"/>
    <w:rsid w:val="00E60473"/>
    <w:rsid w:val="00EB6479"/>
    <w:rsid w:val="00F0550C"/>
    <w:rsid w:val="00F31350"/>
    <w:rsid w:val="00F32DD5"/>
    <w:rsid w:val="00F33656"/>
    <w:rsid w:val="00FB1AEB"/>
    <w:rsid w:val="00F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8F5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39E"/>
  </w:style>
  <w:style w:type="paragraph" w:styleId="Footer">
    <w:name w:val="footer"/>
    <w:basedOn w:val="Normal"/>
    <w:link w:val="FooterChar"/>
    <w:uiPriority w:val="99"/>
    <w:unhideWhenUsed/>
    <w:rsid w:val="00E5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39E"/>
  </w:style>
  <w:style w:type="paragraph" w:customStyle="1" w:styleId="Afzendergegevens">
    <w:name w:val="_Afzendergegevens"/>
    <w:basedOn w:val="Normal"/>
    <w:uiPriority w:val="4"/>
    <w:rsid w:val="00E5139E"/>
    <w:pPr>
      <w:tabs>
        <w:tab w:val="left" w:pos="100"/>
        <w:tab w:val="left" w:pos="238"/>
        <w:tab w:val="left" w:pos="476"/>
        <w:tab w:val="left" w:pos="720"/>
      </w:tabs>
      <w:spacing w:after="0" w:line="158" w:lineRule="exact"/>
    </w:pPr>
    <w:rPr>
      <w:sz w:val="14"/>
      <w:lang w:val="nl-NL"/>
    </w:rPr>
  </w:style>
  <w:style w:type="table" w:styleId="TableGrid">
    <w:name w:val="Table Grid"/>
    <w:basedOn w:val="TableNormal"/>
    <w:uiPriority w:val="39"/>
    <w:rsid w:val="00845504"/>
    <w:pPr>
      <w:spacing w:after="0"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45504"/>
    <w:rPr>
      <w:color w:val="808080"/>
    </w:rPr>
  </w:style>
  <w:style w:type="paragraph" w:customStyle="1" w:styleId="Referentiekop">
    <w:name w:val="_Referentiekop"/>
    <w:basedOn w:val="Normal"/>
    <w:next w:val="Normal"/>
    <w:link w:val="ReferentiekopChar"/>
    <w:uiPriority w:val="7"/>
    <w:rsid w:val="00845504"/>
    <w:pPr>
      <w:tabs>
        <w:tab w:val="left" w:pos="238"/>
        <w:tab w:val="left" w:pos="476"/>
        <w:tab w:val="left" w:pos="720"/>
      </w:tabs>
      <w:spacing w:after="0" w:line="260" w:lineRule="atLeast"/>
    </w:pPr>
    <w:rPr>
      <w:b/>
      <w:sz w:val="20"/>
      <w:lang w:val="nl-NL"/>
    </w:rPr>
  </w:style>
  <w:style w:type="character" w:customStyle="1" w:styleId="Referentie">
    <w:name w:val="_Referentie"/>
    <w:basedOn w:val="DefaultParagraphFont"/>
    <w:uiPriority w:val="6"/>
    <w:rsid w:val="00845504"/>
    <w:rPr>
      <w:b/>
      <w:i w:val="0"/>
    </w:rPr>
  </w:style>
  <w:style w:type="character" w:customStyle="1" w:styleId="ReferentiekopChar">
    <w:name w:val="_Referentiekop Char"/>
    <w:basedOn w:val="DefaultParagraphFont"/>
    <w:link w:val="Referentiekop"/>
    <w:uiPriority w:val="7"/>
    <w:rsid w:val="00845504"/>
    <w:rPr>
      <w:b/>
      <w:sz w:val="20"/>
      <w:lang w:val="nl-NL"/>
    </w:rPr>
  </w:style>
  <w:style w:type="paragraph" w:customStyle="1" w:styleId="Hiddentext">
    <w:name w:val="_Hidden text"/>
    <w:basedOn w:val="Normal"/>
    <w:next w:val="Normal"/>
    <w:uiPriority w:val="8"/>
    <w:rsid w:val="00845504"/>
    <w:pPr>
      <w:tabs>
        <w:tab w:val="left" w:pos="238"/>
        <w:tab w:val="left" w:pos="476"/>
        <w:tab w:val="left" w:pos="720"/>
      </w:tabs>
      <w:spacing w:after="0" w:line="260" w:lineRule="atLeast"/>
    </w:pPr>
    <w:rPr>
      <w:color w:val="FFFFFF" w:themeColor="background1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045457172E440FCABE59FAB4843B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AD735-5546-484E-93C6-576F3B554869}"/>
      </w:docPartPr>
      <w:docPartBody>
        <w:p w:rsidR="00A479C3" w:rsidRDefault="0095258B">
          <w:pPr>
            <w:pStyle w:val="E045457172E440FCABE59FAB4843B3C4"/>
          </w:pPr>
          <w:r>
            <w:rPr>
              <w:rStyle w:val="PlaceholderText"/>
            </w:rPr>
            <w:t xml:space="preserve">&lt; </w:t>
          </w:r>
          <w:r w:rsidRPr="00877FC0">
            <w:rPr>
              <w:rStyle w:val="PlaceholderText"/>
            </w:rPr>
            <w:t>datum</w:t>
          </w:r>
          <w:r>
            <w:rPr>
              <w:rStyle w:val="PlaceholderText"/>
            </w:rPr>
            <w:t xml:space="preserve"> &gt;</w:t>
          </w:r>
        </w:p>
      </w:docPartBody>
    </w:docPart>
    <w:docPart>
      <w:docPartPr>
        <w:name w:val="A94710DB5B3A42C48414B45427C01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190D-810C-4EA1-AE6D-1881267B7B97}"/>
      </w:docPartPr>
      <w:docPartBody>
        <w:p w:rsidR="00A479C3" w:rsidRDefault="0095258B">
          <w:pPr>
            <w:pStyle w:val="A94710DB5B3A42C48414B45427C018E0"/>
          </w:pPr>
          <w:r w:rsidRPr="00877FC0">
            <w:rPr>
              <w:rStyle w:val="PlaceholderText"/>
            </w:rPr>
            <w:t>Kies een item.</w:t>
          </w:r>
        </w:p>
      </w:docPartBody>
    </w:docPart>
    <w:docPart>
      <w:docPartPr>
        <w:name w:val="350556F25E384A35A0FB6FE3E2C72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0B560-1693-44D5-A5FF-7DD5E38EAD3C}"/>
      </w:docPartPr>
      <w:docPartBody>
        <w:p w:rsidR="00A479C3" w:rsidRDefault="0095258B">
          <w:pPr>
            <w:pStyle w:val="350556F25E384A35A0FB6FE3E2C72380"/>
          </w:pPr>
          <w:r>
            <w:rPr>
              <w:rStyle w:val="PlaceholderText"/>
            </w:rPr>
            <w:t>&lt;</w:t>
          </w:r>
          <w:r w:rsidRPr="00877FC0">
            <w:rPr>
              <w:rStyle w:val="PlaceholderText"/>
            </w:rPr>
            <w:t xml:space="preserve"> </w:t>
          </w:r>
          <w:r>
            <w:rPr>
              <w:rStyle w:val="PlaceholderText"/>
            </w:rPr>
            <w:t>aanhef &gt;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">
    <w:panose1 w:val="02020502060505020204"/>
    <w:charset w:val="00"/>
    <w:family w:val="roman"/>
    <w:pitch w:val="variable"/>
    <w:sig w:usb0="E00002FF" w:usb1="4000201F" w:usb2="0800002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24C"/>
    <w:rsid w:val="00055BBC"/>
    <w:rsid w:val="003F124C"/>
    <w:rsid w:val="005E054D"/>
    <w:rsid w:val="007C1753"/>
    <w:rsid w:val="008E674B"/>
    <w:rsid w:val="0095258B"/>
    <w:rsid w:val="00977575"/>
    <w:rsid w:val="009C39B5"/>
    <w:rsid w:val="00A479C3"/>
    <w:rsid w:val="00B5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045457172E440FCABE59FAB4843B3C4">
    <w:name w:val="E045457172E440FCABE59FAB4843B3C4"/>
  </w:style>
  <w:style w:type="paragraph" w:customStyle="1" w:styleId="A94710DB5B3A42C48414B45427C018E0">
    <w:name w:val="A94710DB5B3A42C48414B45427C018E0"/>
  </w:style>
  <w:style w:type="paragraph" w:customStyle="1" w:styleId="350556F25E384A35A0FB6FE3E2C72380">
    <w:name w:val="350556F25E384A35A0FB6FE3E2C723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VanAmeyde2020">
  <a:themeElements>
    <a:clrScheme name="Van Ameyde palette">
      <a:dk1>
        <a:srgbClr val="000000"/>
      </a:dk1>
      <a:lt1>
        <a:sysClr val="window" lastClr="FFFFFF"/>
      </a:lt1>
      <a:dk2>
        <a:srgbClr val="07017E"/>
      </a:dk2>
      <a:lt2>
        <a:srgbClr val="FFFFFF"/>
      </a:lt2>
      <a:accent1>
        <a:srgbClr val="07017E"/>
      </a:accent1>
      <a:accent2>
        <a:srgbClr val="E5D3D1"/>
      </a:accent2>
      <a:accent3>
        <a:srgbClr val="00D8B9"/>
      </a:accent3>
      <a:accent4>
        <a:srgbClr val="39348D"/>
      </a:accent4>
      <a:accent5>
        <a:srgbClr val="9C99B9"/>
      </a:accent5>
      <a:accent6>
        <a:srgbClr val="EADDDC"/>
      </a:accent6>
      <a:hlink>
        <a:srgbClr val="00D8B9"/>
      </a:hlink>
      <a:folHlink>
        <a:srgbClr val="00A28A"/>
      </a:folHlink>
    </a:clrScheme>
    <a:fontScheme name="Van Ameyde fonts">
      <a:majorFont>
        <a:latin typeface="Noto Serif"/>
        <a:ea typeface=""/>
        <a:cs typeface=""/>
      </a:majorFont>
      <a:minorFont>
        <a:latin typeface="Open Sans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5400">
          <a:solidFill>
            <a:schemeClr val="accent3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vert="horz" lIns="90000" tIns="46800" rIns="90000" bIns="46800" rtlCol="0">
        <a:noAutofit/>
      </a:bodyPr>
      <a:lstStyle>
        <a:defPPr algn="l">
          <a:defRPr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VanAmeyde2020" id="{9C6C8256-5BF8-46C9-9CA1-8721965D8065}" vid="{19C469B8-CA82-4F50-8AC9-F5CF31F112F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F64E9E812384CAC54BEF9A6A0CDCF" ma:contentTypeVersion="13" ma:contentTypeDescription="Create a new document." ma:contentTypeScope="" ma:versionID="5c9f7886be4476b484b5ec7811c79222">
  <xsd:schema xmlns:xsd="http://www.w3.org/2001/XMLSchema" xmlns:xs="http://www.w3.org/2001/XMLSchema" xmlns:p="http://schemas.microsoft.com/office/2006/metadata/properties" xmlns:ns2="f8be0967-9e7d-4da3-ba5b-fc1524f233f8" xmlns:ns3="4f7cb159-287d-41ef-9b69-59c03ed1a0f1" targetNamespace="http://schemas.microsoft.com/office/2006/metadata/properties" ma:root="true" ma:fieldsID="704d8a36b51159b069a0056b9886566b" ns2:_="" ns3:_="">
    <xsd:import namespace="f8be0967-9e7d-4da3-ba5b-fc1524f233f8"/>
    <xsd:import namespace="4f7cb159-287d-41ef-9b69-59c03ed1a0f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0967-9e7d-4da3-ba5b-fc1524f233f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d85f497-0a61-45f6-af02-38cd2e33e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cb159-287d-41ef-9b69-59c03ed1a0f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a98c93a-a5da-4403-bcd4-ea03ea439574}" ma:internalName="TaxCatchAll" ma:showField="CatchAllData" ma:web="4f7cb159-287d-41ef-9b69-59c03ed1a0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e0967-9e7d-4da3-ba5b-fc1524f233f8">
      <Terms xmlns="http://schemas.microsoft.com/office/infopath/2007/PartnerControls"/>
    </lcf76f155ced4ddcb4097134ff3c332f>
    <TaxCatchAll xmlns="4f7cb159-287d-41ef-9b69-59c03ed1a0f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E031F-431E-4407-9068-2895A0085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0967-9e7d-4da3-ba5b-fc1524f233f8"/>
    <ds:schemaRef ds:uri="4f7cb159-287d-41ef-9b69-59c03ed1a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620A50-EC46-48BC-B7A9-099B9869A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214BAE-D98A-42F1-AD0E-FA1E63BECF06}">
  <ds:schemaRefs>
    <ds:schemaRef ds:uri="http://schemas.microsoft.com/office/2006/metadata/properties"/>
    <ds:schemaRef ds:uri="http://schemas.microsoft.com/office/infopath/2007/PartnerControls"/>
    <ds:schemaRef ds:uri="f8be0967-9e7d-4da3-ba5b-fc1524f233f8"/>
    <ds:schemaRef ds:uri="4f7cb159-287d-41ef-9b69-59c03ed1a0f1"/>
  </ds:schemaRefs>
</ds:datastoreItem>
</file>

<file path=customXml/itemProps4.xml><?xml version="1.0" encoding="utf-8"?>
<ds:datastoreItem xmlns:ds="http://schemas.openxmlformats.org/officeDocument/2006/customXml" ds:itemID="{7B16BF14-7670-4564-BB1C-9D2BCB3A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VA_Letterhead_Basic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Burak Tosun</dc:creator>
  <cp:keywords/>
  <dc:description/>
  <cp:lastModifiedBy>Burak Tosun</cp:lastModifiedBy>
  <cp:revision>3</cp:revision>
  <dcterms:created xsi:type="dcterms:W3CDTF">2025-01-16T08:53:00Z</dcterms:created>
  <dcterms:modified xsi:type="dcterms:W3CDTF">2025-01-16T08:53:00Z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0x0101001AAF64E9E812384CAC54BEF9A6A0CDCF</vt:lpwstr>
  </property>
  <property fmtid="{D5CDD505-2E9C-101B-9397-08002B2CF9AE}" pid="3" name="MediaServiceImageTags">
    <vt:lpwstr/>
  </property>
</Properties>
</file>